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20742E4F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5465D2">
        <w:rPr>
          <w:kern w:val="3"/>
          <w:lang w:val="en-US" w:eastAsia="ar-SA"/>
        </w:rPr>
        <w:t>22.06.2026.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187B3F1D" w:rsidR="00EC05A7" w:rsidRPr="005465D2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5465D2">
        <w:rPr>
          <w:b/>
          <w:bCs/>
          <w:kern w:val="3"/>
          <w:lang w:val="sr-Cyrl-RS" w:eastAsia="ar-SA"/>
        </w:rPr>
        <w:t>Угаона брусилица и лед цеви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BD98649" w:rsidR="00EC05A7" w:rsidRPr="005465D2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5465D2">
        <w:rPr>
          <w:b/>
          <w:kern w:val="3"/>
          <w:lang w:val="sr-Cyrl-RS" w:eastAsia="ar-SA"/>
        </w:rPr>
        <w:t xml:space="preserve"> до 55.000, 00 динара 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4AF1C2F5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5465D2">
        <w:rPr>
          <w:kern w:val="3"/>
          <w:lang w:val="sr-Cyrl-RS" w:eastAsia="ar-SA"/>
        </w:rPr>
        <w:t xml:space="preserve"> </w:t>
      </w:r>
      <w:r w:rsidR="005465D2" w:rsidRPr="005465D2">
        <w:rPr>
          <w:b/>
          <w:bCs/>
          <w:kern w:val="3"/>
          <w:lang w:val="sr-Cyrl-RS" w:eastAsia="ar-SA"/>
        </w:rPr>
        <w:t>26.06.2026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A239665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5465D2">
        <w:rPr>
          <w:b/>
          <w:bCs/>
          <w:lang w:val="sr-Cyrl-RS"/>
        </w:rPr>
        <w:br/>
        <w:t>Горан Планојевић: 063/116-14-04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BA1C5" w14:textId="77777777" w:rsidR="00AC0D85" w:rsidRDefault="00AC0D85">
      <w:r>
        <w:separator/>
      </w:r>
    </w:p>
  </w:endnote>
  <w:endnote w:type="continuationSeparator" w:id="0">
    <w:p w14:paraId="28707DEE" w14:textId="77777777" w:rsidR="00AC0D85" w:rsidRDefault="00AC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032B" w14:textId="77777777" w:rsidR="00AC0D85" w:rsidRDefault="00AC0D85">
      <w:r>
        <w:separator/>
      </w:r>
    </w:p>
  </w:footnote>
  <w:footnote w:type="continuationSeparator" w:id="0">
    <w:p w14:paraId="7FC0FE8B" w14:textId="77777777" w:rsidR="00AC0D85" w:rsidRDefault="00AC0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620022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270A0"/>
    <w:rsid w:val="001C1ADE"/>
    <w:rsid w:val="001C3136"/>
    <w:rsid w:val="0039006E"/>
    <w:rsid w:val="00434B37"/>
    <w:rsid w:val="004913EC"/>
    <w:rsid w:val="005465D2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A9417E"/>
    <w:rsid w:val="00AC0D85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2026-06-22T05:54:00Z</dcterms:modified>
</cp:coreProperties>
</file>